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08DC0" w14:textId="6B42F01C" w:rsidR="000947B1" w:rsidRPr="002A2EF6" w:rsidRDefault="002A2EF6" w:rsidP="002A2EF6">
      <w:pPr>
        <w:pStyle w:val="NoSpacing"/>
        <w:jc w:val="center"/>
        <w:rPr>
          <w:b/>
          <w:u w:val="single"/>
        </w:rPr>
      </w:pPr>
      <w:proofErr w:type="spellStart"/>
      <w:r w:rsidRPr="002A2EF6">
        <w:rPr>
          <w:b/>
          <w:u w:val="single"/>
        </w:rPr>
        <w:t>Dunkeld</w:t>
      </w:r>
      <w:proofErr w:type="spellEnd"/>
      <w:r w:rsidRPr="002A2EF6">
        <w:rPr>
          <w:b/>
          <w:u w:val="single"/>
        </w:rPr>
        <w:t>, Moorhouse Road – The Old Smallpox Hospital</w:t>
      </w:r>
    </w:p>
    <w:p w14:paraId="020265AD" w14:textId="310348EF" w:rsidR="002A2EF6" w:rsidRDefault="002A2EF6" w:rsidP="002A2EF6">
      <w:pPr>
        <w:pStyle w:val="NoSpacing"/>
      </w:pPr>
    </w:p>
    <w:p w14:paraId="6611BD4F" w14:textId="509EFBDA" w:rsidR="002A2EF6" w:rsidRDefault="002A2EF6" w:rsidP="002A2EF6">
      <w:pPr>
        <w:pStyle w:val="NoSpacing"/>
      </w:pPr>
      <w:r>
        <w:t xml:space="preserve">The smallpox hospital was built in 1906 by the Carlisle Corporation. The following are copies of a report </w:t>
      </w:r>
      <w:r w:rsidR="004B0D36">
        <w:t xml:space="preserve">undertaken </w:t>
      </w:r>
      <w:r>
        <w:t>in a Royal Commission on the Industrial Monuments of England</w:t>
      </w:r>
      <w:r w:rsidR="004B0D36">
        <w:t xml:space="preserve"> in 1992, including drawings of the plans of the then proposed hospital</w:t>
      </w:r>
      <w:r>
        <w:t>.</w:t>
      </w:r>
    </w:p>
    <w:p w14:paraId="603F0BCF" w14:textId="77777777" w:rsidR="002A2EF6" w:rsidRDefault="002A2EF6" w:rsidP="002A2EF6">
      <w:pPr>
        <w:pStyle w:val="NoSpacing"/>
      </w:pPr>
    </w:p>
    <w:p w14:paraId="4E438FC3" w14:textId="10EEFE6A" w:rsidR="002A2EF6" w:rsidRDefault="002A2EF6" w:rsidP="00C25690">
      <w:pPr>
        <w:jc w:val="center"/>
        <w:rPr>
          <w:u w:val="single"/>
        </w:rPr>
      </w:pPr>
    </w:p>
    <w:p w14:paraId="3BA2E26E" w14:textId="0EE63154" w:rsidR="002A2EF6" w:rsidRDefault="002A2EF6" w:rsidP="00C25690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1AED00CC" wp14:editId="39466E82">
            <wp:extent cx="6286500" cy="50508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211C" w14:textId="1F67D8E2" w:rsidR="002A2EF6" w:rsidRDefault="002A2EF6" w:rsidP="00C25690">
      <w:pPr>
        <w:jc w:val="center"/>
        <w:rPr>
          <w:u w:val="single"/>
        </w:rPr>
      </w:pPr>
    </w:p>
    <w:p w14:paraId="6DF80E85" w14:textId="6051FBE6" w:rsidR="002A2EF6" w:rsidRDefault="002A2EF6" w:rsidP="00C25690">
      <w:pPr>
        <w:jc w:val="center"/>
        <w:rPr>
          <w:u w:val="single"/>
        </w:rPr>
      </w:pPr>
    </w:p>
    <w:p w14:paraId="4439A2DC" w14:textId="7229B8DF" w:rsidR="002A2EF6" w:rsidRDefault="002A2EF6" w:rsidP="00C25690">
      <w:pPr>
        <w:jc w:val="center"/>
        <w:rPr>
          <w:u w:val="single"/>
        </w:rPr>
      </w:pPr>
    </w:p>
    <w:p w14:paraId="45A632E1" w14:textId="13FAC2EC" w:rsidR="002A2EF6" w:rsidRDefault="002A2EF6" w:rsidP="00C25690">
      <w:pPr>
        <w:jc w:val="center"/>
        <w:rPr>
          <w:u w:val="single"/>
        </w:rPr>
      </w:pPr>
    </w:p>
    <w:p w14:paraId="1614A1C4" w14:textId="308EA15D" w:rsidR="002A2EF6" w:rsidRDefault="002A2EF6" w:rsidP="00C25690">
      <w:pPr>
        <w:jc w:val="center"/>
        <w:rPr>
          <w:u w:val="single"/>
        </w:rPr>
      </w:pPr>
    </w:p>
    <w:p w14:paraId="6AD1395C" w14:textId="779270AF" w:rsidR="002A2EF6" w:rsidRDefault="002A2EF6" w:rsidP="00C25690">
      <w:pPr>
        <w:jc w:val="center"/>
        <w:rPr>
          <w:u w:val="single"/>
        </w:rPr>
      </w:pPr>
    </w:p>
    <w:p w14:paraId="47F9E9ED" w14:textId="599008C8" w:rsidR="002A2EF6" w:rsidRDefault="002A2EF6" w:rsidP="00C25690">
      <w:pPr>
        <w:jc w:val="center"/>
        <w:rPr>
          <w:u w:val="single"/>
        </w:rPr>
      </w:pPr>
    </w:p>
    <w:p w14:paraId="05ADB8C7" w14:textId="74964EC8" w:rsidR="002A2EF6" w:rsidRDefault="002A2EF6" w:rsidP="00C25690">
      <w:pPr>
        <w:jc w:val="center"/>
        <w:rPr>
          <w:u w:val="single"/>
        </w:rPr>
      </w:pPr>
    </w:p>
    <w:p w14:paraId="45593A1A" w14:textId="0B16E392" w:rsidR="002A2EF6" w:rsidRDefault="002A2EF6" w:rsidP="00C25690">
      <w:pPr>
        <w:jc w:val="center"/>
        <w:rPr>
          <w:u w:val="single"/>
        </w:rPr>
      </w:pPr>
    </w:p>
    <w:p w14:paraId="08250FA4" w14:textId="10D5B184" w:rsidR="002A2EF6" w:rsidRDefault="002A2EF6" w:rsidP="00C25690">
      <w:pPr>
        <w:jc w:val="center"/>
        <w:rPr>
          <w:u w:val="single"/>
        </w:rPr>
      </w:pPr>
    </w:p>
    <w:p w14:paraId="7107CB80" w14:textId="5316D054" w:rsidR="002A2EF6" w:rsidRDefault="002A2EF6" w:rsidP="00C25690">
      <w:pPr>
        <w:jc w:val="center"/>
        <w:rPr>
          <w:u w:val="single"/>
        </w:rPr>
      </w:pPr>
    </w:p>
    <w:p w14:paraId="2D4316D6" w14:textId="01CFCDF0" w:rsidR="002A2EF6" w:rsidRDefault="002A2EF6" w:rsidP="00C25690">
      <w:pPr>
        <w:jc w:val="center"/>
        <w:rPr>
          <w:u w:val="single"/>
        </w:rPr>
      </w:pPr>
    </w:p>
    <w:p w14:paraId="1C1C1A86" w14:textId="7D325235" w:rsidR="002A2EF6" w:rsidRDefault="002A2EF6" w:rsidP="00C25690">
      <w:pPr>
        <w:jc w:val="center"/>
        <w:rPr>
          <w:u w:val="single"/>
        </w:rPr>
      </w:pPr>
    </w:p>
    <w:p w14:paraId="0E88AFB2" w14:textId="2CC8FDA2" w:rsidR="002A2EF6" w:rsidRDefault="002A2EF6" w:rsidP="00C25690">
      <w:pPr>
        <w:jc w:val="center"/>
        <w:rPr>
          <w:u w:val="single"/>
        </w:rPr>
      </w:pPr>
    </w:p>
    <w:p w14:paraId="35B6EBA5" w14:textId="457AF0D5" w:rsidR="002A2EF6" w:rsidRDefault="002A2EF6" w:rsidP="00C25690">
      <w:pPr>
        <w:jc w:val="center"/>
        <w:rPr>
          <w:u w:val="single"/>
        </w:rPr>
      </w:pPr>
    </w:p>
    <w:p w14:paraId="1875F7B1" w14:textId="00AC12C1" w:rsidR="002A2EF6" w:rsidRDefault="002A2EF6" w:rsidP="00C25690">
      <w:pPr>
        <w:jc w:val="center"/>
        <w:rPr>
          <w:u w:val="single"/>
        </w:rPr>
      </w:pPr>
    </w:p>
    <w:p w14:paraId="6458143C" w14:textId="220D1C63" w:rsidR="002A2EF6" w:rsidRDefault="002A2EF6" w:rsidP="00C25690">
      <w:pPr>
        <w:jc w:val="center"/>
        <w:rPr>
          <w:u w:val="single"/>
        </w:rPr>
      </w:pPr>
    </w:p>
    <w:p w14:paraId="6C06D80E" w14:textId="6C0ABCD6" w:rsidR="002A2EF6" w:rsidRDefault="002A2EF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79B3936D" wp14:editId="38A34E97">
            <wp:extent cx="6286500" cy="91841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B509B" w14:textId="0DE8548C" w:rsidR="002A2EF6" w:rsidRDefault="002A2EF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8215702" wp14:editId="434D7758">
            <wp:extent cx="6286500" cy="91961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2FB7" w14:textId="741F76F9" w:rsidR="002A2EF6" w:rsidRDefault="002A2EF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8835B74" wp14:editId="70B53E2F">
            <wp:extent cx="6286500" cy="91365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2FDB" w14:textId="7FE495AA" w:rsidR="002A2EF6" w:rsidRDefault="002A2EF6" w:rsidP="00C25690">
      <w:pPr>
        <w:jc w:val="center"/>
        <w:rPr>
          <w:u w:val="single"/>
        </w:rPr>
      </w:pPr>
    </w:p>
    <w:p w14:paraId="7F4E999C" w14:textId="3F7230B0" w:rsidR="002A2EF6" w:rsidRDefault="002A2EF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3DD60FD" wp14:editId="27E96270">
            <wp:extent cx="6286500" cy="92930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AD27" w14:textId="78AFD351" w:rsidR="002A2EF6" w:rsidRDefault="002A2EF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7AA3328A" wp14:editId="01496B8E">
            <wp:extent cx="6286500" cy="91603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B521" w14:textId="714951BF" w:rsidR="002A2EF6" w:rsidRDefault="002A2EF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DC82B0D" wp14:editId="10F3BA93">
            <wp:extent cx="6286500" cy="91603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FBA0" w14:textId="37060E3F" w:rsidR="002A2EF6" w:rsidRDefault="002A2EF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BBC8098" wp14:editId="3D27B2E0">
            <wp:extent cx="6286500" cy="91365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5CAD" w14:textId="3B9E611B" w:rsidR="002A2EF6" w:rsidRDefault="002A2EF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73B7260" wp14:editId="2297FBAA">
            <wp:extent cx="6286500" cy="100495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04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1310" w14:textId="7FE9F3F1" w:rsidR="002A2EF6" w:rsidRDefault="002A2EF6" w:rsidP="00C25690">
      <w:pPr>
        <w:jc w:val="center"/>
        <w:rPr>
          <w:u w:val="single"/>
        </w:rPr>
      </w:pPr>
    </w:p>
    <w:p w14:paraId="4D405C49" w14:textId="29196FCF" w:rsidR="004B0D36" w:rsidRDefault="004B0D36" w:rsidP="00C25690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44A9C6F9" wp14:editId="56C044BA">
            <wp:extent cx="6286500" cy="45184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322AD" w14:textId="2965B838" w:rsidR="004B0D36" w:rsidRDefault="004B0D36" w:rsidP="00C25690">
      <w:pPr>
        <w:jc w:val="center"/>
        <w:rPr>
          <w:u w:val="single"/>
        </w:rPr>
      </w:pPr>
    </w:p>
    <w:p w14:paraId="3E590C98" w14:textId="7944EB4C" w:rsidR="004B0D36" w:rsidRDefault="004B0D36" w:rsidP="00C25690">
      <w:pPr>
        <w:jc w:val="center"/>
        <w:rPr>
          <w:u w:val="single"/>
        </w:rPr>
      </w:pPr>
    </w:p>
    <w:p w14:paraId="6403B8C5" w14:textId="7DD448A3" w:rsidR="004B0D36" w:rsidRDefault="004B0D36" w:rsidP="00C25690">
      <w:pPr>
        <w:jc w:val="center"/>
        <w:rPr>
          <w:u w:val="single"/>
        </w:rPr>
      </w:pPr>
    </w:p>
    <w:p w14:paraId="53F384B5" w14:textId="4036F862" w:rsidR="004B0D36" w:rsidRDefault="004B0D36" w:rsidP="00C25690">
      <w:pPr>
        <w:jc w:val="center"/>
        <w:rPr>
          <w:u w:val="single"/>
        </w:rPr>
      </w:pPr>
    </w:p>
    <w:p w14:paraId="17E39F45" w14:textId="2E3BEEAB" w:rsidR="004B0D36" w:rsidRDefault="004B0D36" w:rsidP="00C25690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75872D3F" wp14:editId="54D8C79B">
            <wp:extent cx="5781675" cy="36740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6" cy="36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F461" w14:textId="2AE4D34E" w:rsidR="004B0D36" w:rsidRDefault="004B0D36" w:rsidP="00C25690">
      <w:pPr>
        <w:jc w:val="center"/>
        <w:rPr>
          <w:u w:val="single"/>
        </w:rPr>
      </w:pPr>
    </w:p>
    <w:p w14:paraId="278B2F3B" w14:textId="219FA062" w:rsidR="004B0D36" w:rsidRDefault="004B0D36" w:rsidP="00C25690">
      <w:pPr>
        <w:jc w:val="center"/>
        <w:rPr>
          <w:u w:val="single"/>
        </w:rPr>
      </w:pPr>
    </w:p>
    <w:p w14:paraId="03D8A10D" w14:textId="28A73435" w:rsidR="004B0D36" w:rsidRDefault="004B0D36" w:rsidP="00C25690">
      <w:pPr>
        <w:jc w:val="center"/>
        <w:rPr>
          <w:u w:val="single"/>
        </w:rPr>
      </w:pPr>
    </w:p>
    <w:p w14:paraId="318AAFD8" w14:textId="3088BC19" w:rsidR="004B0D36" w:rsidRDefault="004B0D36" w:rsidP="00C25690">
      <w:pPr>
        <w:jc w:val="center"/>
        <w:rPr>
          <w:u w:val="single"/>
        </w:rPr>
      </w:pPr>
    </w:p>
    <w:p w14:paraId="08A4E1A1" w14:textId="5A7C19FA" w:rsidR="004B0D36" w:rsidRDefault="004B0D36" w:rsidP="00C25690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16E92323" wp14:editId="3BDEF602">
            <wp:extent cx="4927826" cy="3644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07" cy="36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D7A0A" w14:textId="44A0210A" w:rsidR="004B0D36" w:rsidRDefault="004B0D36" w:rsidP="00C25690">
      <w:pPr>
        <w:jc w:val="center"/>
        <w:rPr>
          <w:u w:val="single"/>
        </w:rPr>
      </w:pPr>
    </w:p>
    <w:p w14:paraId="4E204504" w14:textId="470486C4" w:rsidR="004B0D36" w:rsidRDefault="004B0D36" w:rsidP="00C25690">
      <w:pPr>
        <w:jc w:val="center"/>
        <w:rPr>
          <w:u w:val="single"/>
        </w:rPr>
      </w:pPr>
    </w:p>
    <w:p w14:paraId="13B2DEA7" w14:textId="19B83805" w:rsidR="004B0D36" w:rsidRDefault="004B0D36" w:rsidP="00C25690">
      <w:pPr>
        <w:jc w:val="center"/>
        <w:rPr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38DA225A" wp14:editId="1A6023F6">
            <wp:extent cx="5114925" cy="38310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85" cy="383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B49E597" w14:textId="48A56D01" w:rsidR="004B0D36" w:rsidRDefault="004B0D36" w:rsidP="00C25690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CF3E6C9" wp14:editId="34F225EB">
            <wp:extent cx="6286500" cy="43768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A7E4" w14:textId="57DD3279" w:rsidR="004B0D36" w:rsidRDefault="004B0D36" w:rsidP="00C25690">
      <w:pPr>
        <w:jc w:val="center"/>
        <w:rPr>
          <w:u w:val="single"/>
        </w:rPr>
      </w:pPr>
    </w:p>
    <w:p w14:paraId="5BE633CE" w14:textId="77777777" w:rsidR="004B0D36" w:rsidRDefault="004B0D36" w:rsidP="00C25690">
      <w:pPr>
        <w:jc w:val="center"/>
        <w:rPr>
          <w:u w:val="single"/>
        </w:rPr>
      </w:pPr>
    </w:p>
    <w:p w14:paraId="3E27F999" w14:textId="7C8533E0" w:rsidR="004B0D36" w:rsidRDefault="004B0D36" w:rsidP="00C25690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576B903F" wp14:editId="38D272A7">
            <wp:extent cx="6286500" cy="39233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2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15F5" w14:textId="4532799C" w:rsidR="004B0D36" w:rsidRDefault="004B0D36" w:rsidP="00C25690">
      <w:pPr>
        <w:jc w:val="center"/>
        <w:rPr>
          <w:u w:val="single"/>
        </w:rPr>
      </w:pPr>
    </w:p>
    <w:p w14:paraId="3C70404C" w14:textId="77777777" w:rsidR="004B0D36" w:rsidRDefault="004B0D36" w:rsidP="00C25690">
      <w:pPr>
        <w:jc w:val="center"/>
        <w:rPr>
          <w:u w:val="single"/>
        </w:rPr>
      </w:pPr>
    </w:p>
    <w:sectPr w:rsidR="004B0D36" w:rsidSect="007D331D">
      <w:footerReference w:type="default" r:id="rId23"/>
      <w:pgSz w:w="12240" w:h="15840"/>
      <w:pgMar w:top="709" w:right="900" w:bottom="851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E3B41" w14:textId="77777777" w:rsidR="00ED3599" w:rsidRDefault="00ED3599" w:rsidP="00365811">
      <w:r>
        <w:separator/>
      </w:r>
    </w:p>
  </w:endnote>
  <w:endnote w:type="continuationSeparator" w:id="0">
    <w:p w14:paraId="7A20342C" w14:textId="77777777" w:rsidR="00ED3599" w:rsidRDefault="00ED3599" w:rsidP="0036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9392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3C779F" w14:textId="77777777" w:rsidR="00F56063" w:rsidRDefault="00ED35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7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C5E6E2" w14:textId="77777777" w:rsidR="00F56063" w:rsidRDefault="00F56063" w:rsidP="0047028D">
    <w:pPr>
      <w:pStyle w:val="Footer"/>
      <w:tabs>
        <w:tab w:val="clear" w:pos="4513"/>
        <w:tab w:val="clear" w:pos="9026"/>
        <w:tab w:val="left" w:pos="77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EFC7F" w14:textId="77777777" w:rsidR="00ED3599" w:rsidRDefault="00ED3599" w:rsidP="00365811">
      <w:r>
        <w:separator/>
      </w:r>
    </w:p>
  </w:footnote>
  <w:footnote w:type="continuationSeparator" w:id="0">
    <w:p w14:paraId="552D06DA" w14:textId="77777777" w:rsidR="00ED3599" w:rsidRDefault="00ED3599" w:rsidP="00365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60A5F"/>
    <w:multiLevelType w:val="hybridMultilevel"/>
    <w:tmpl w:val="21948A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F2BAD"/>
    <w:multiLevelType w:val="hybridMultilevel"/>
    <w:tmpl w:val="873CAC22"/>
    <w:lvl w:ilvl="0" w:tplc="551A5D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C150C"/>
    <w:multiLevelType w:val="hybridMultilevel"/>
    <w:tmpl w:val="26D8A5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E04"/>
    <w:rsid w:val="000033C4"/>
    <w:rsid w:val="00053E06"/>
    <w:rsid w:val="000947B1"/>
    <w:rsid w:val="000C6D54"/>
    <w:rsid w:val="000D0475"/>
    <w:rsid w:val="000D08A7"/>
    <w:rsid w:val="000D14B4"/>
    <w:rsid w:val="00103109"/>
    <w:rsid w:val="001642DE"/>
    <w:rsid w:val="0019711F"/>
    <w:rsid w:val="001A49AA"/>
    <w:rsid w:val="001C4A84"/>
    <w:rsid w:val="001E0268"/>
    <w:rsid w:val="001E55B7"/>
    <w:rsid w:val="001F26EF"/>
    <w:rsid w:val="002156EF"/>
    <w:rsid w:val="00261EF2"/>
    <w:rsid w:val="002707D0"/>
    <w:rsid w:val="002720C0"/>
    <w:rsid w:val="002A2EF6"/>
    <w:rsid w:val="002B5E62"/>
    <w:rsid w:val="002B689F"/>
    <w:rsid w:val="002B7425"/>
    <w:rsid w:val="002C1C52"/>
    <w:rsid w:val="002D5B7F"/>
    <w:rsid w:val="003017EB"/>
    <w:rsid w:val="00304848"/>
    <w:rsid w:val="0031406B"/>
    <w:rsid w:val="00346FFB"/>
    <w:rsid w:val="00352725"/>
    <w:rsid w:val="00365811"/>
    <w:rsid w:val="003811BF"/>
    <w:rsid w:val="00382313"/>
    <w:rsid w:val="003841BB"/>
    <w:rsid w:val="00397C28"/>
    <w:rsid w:val="003B0A01"/>
    <w:rsid w:val="003E5343"/>
    <w:rsid w:val="004272AF"/>
    <w:rsid w:val="00430396"/>
    <w:rsid w:val="0047028D"/>
    <w:rsid w:val="004943D6"/>
    <w:rsid w:val="004A1CB7"/>
    <w:rsid w:val="004B0D36"/>
    <w:rsid w:val="004D0CC7"/>
    <w:rsid w:val="004E3263"/>
    <w:rsid w:val="004F6E9D"/>
    <w:rsid w:val="005240DA"/>
    <w:rsid w:val="00542B2C"/>
    <w:rsid w:val="00547A3A"/>
    <w:rsid w:val="005508F5"/>
    <w:rsid w:val="005514A8"/>
    <w:rsid w:val="005A2407"/>
    <w:rsid w:val="005F0E6D"/>
    <w:rsid w:val="005F2DFC"/>
    <w:rsid w:val="005F796F"/>
    <w:rsid w:val="0062408A"/>
    <w:rsid w:val="0066197E"/>
    <w:rsid w:val="00674FD6"/>
    <w:rsid w:val="00677FE6"/>
    <w:rsid w:val="006913F7"/>
    <w:rsid w:val="006924AD"/>
    <w:rsid w:val="00694C56"/>
    <w:rsid w:val="006A3523"/>
    <w:rsid w:val="006F3BE4"/>
    <w:rsid w:val="007036FB"/>
    <w:rsid w:val="00714E66"/>
    <w:rsid w:val="00723EC4"/>
    <w:rsid w:val="00751EF9"/>
    <w:rsid w:val="00756AA1"/>
    <w:rsid w:val="00781E04"/>
    <w:rsid w:val="007D331D"/>
    <w:rsid w:val="00802851"/>
    <w:rsid w:val="00821146"/>
    <w:rsid w:val="0083792E"/>
    <w:rsid w:val="00847DAE"/>
    <w:rsid w:val="00852BC9"/>
    <w:rsid w:val="008917AE"/>
    <w:rsid w:val="008B4E19"/>
    <w:rsid w:val="008D0B15"/>
    <w:rsid w:val="008D4258"/>
    <w:rsid w:val="008F4B3A"/>
    <w:rsid w:val="0094702A"/>
    <w:rsid w:val="00963322"/>
    <w:rsid w:val="00963EB7"/>
    <w:rsid w:val="00971497"/>
    <w:rsid w:val="009A7A26"/>
    <w:rsid w:val="009A7C72"/>
    <w:rsid w:val="009D2E43"/>
    <w:rsid w:val="009E0635"/>
    <w:rsid w:val="009E5714"/>
    <w:rsid w:val="00A00574"/>
    <w:rsid w:val="00A03E0A"/>
    <w:rsid w:val="00A25858"/>
    <w:rsid w:val="00A356E8"/>
    <w:rsid w:val="00AC6286"/>
    <w:rsid w:val="00B27D33"/>
    <w:rsid w:val="00B53E77"/>
    <w:rsid w:val="00B84385"/>
    <w:rsid w:val="00B843CF"/>
    <w:rsid w:val="00B905A1"/>
    <w:rsid w:val="00B920A0"/>
    <w:rsid w:val="00BA29BF"/>
    <w:rsid w:val="00BD7866"/>
    <w:rsid w:val="00BF0B29"/>
    <w:rsid w:val="00C0310A"/>
    <w:rsid w:val="00C245DE"/>
    <w:rsid w:val="00C25690"/>
    <w:rsid w:val="00C27950"/>
    <w:rsid w:val="00C7028E"/>
    <w:rsid w:val="00C86C49"/>
    <w:rsid w:val="00C9206C"/>
    <w:rsid w:val="00CA1E32"/>
    <w:rsid w:val="00CA340A"/>
    <w:rsid w:val="00CE7428"/>
    <w:rsid w:val="00D12397"/>
    <w:rsid w:val="00D14DF4"/>
    <w:rsid w:val="00D2415F"/>
    <w:rsid w:val="00D461EC"/>
    <w:rsid w:val="00D577FF"/>
    <w:rsid w:val="00D93BCB"/>
    <w:rsid w:val="00DA1FF6"/>
    <w:rsid w:val="00DA4190"/>
    <w:rsid w:val="00DB4779"/>
    <w:rsid w:val="00DC20DE"/>
    <w:rsid w:val="00DC7320"/>
    <w:rsid w:val="00E10D34"/>
    <w:rsid w:val="00E15B69"/>
    <w:rsid w:val="00E23490"/>
    <w:rsid w:val="00E5099C"/>
    <w:rsid w:val="00ED3599"/>
    <w:rsid w:val="00ED3CE9"/>
    <w:rsid w:val="00EE3D86"/>
    <w:rsid w:val="00EF189E"/>
    <w:rsid w:val="00F07A51"/>
    <w:rsid w:val="00F46F7F"/>
    <w:rsid w:val="00F556A2"/>
    <w:rsid w:val="00F56063"/>
    <w:rsid w:val="00F939BA"/>
    <w:rsid w:val="00FB78D0"/>
    <w:rsid w:val="00FE5A21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9D0F1"/>
  <w15:docId w15:val="{CAA04E08-7F33-4491-B414-AB4BECCD0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4A84"/>
  </w:style>
  <w:style w:type="paragraph" w:styleId="Heading1">
    <w:name w:val="heading 1"/>
    <w:basedOn w:val="Normal"/>
    <w:next w:val="Normal"/>
    <w:link w:val="Heading1Char"/>
    <w:uiPriority w:val="9"/>
    <w:qFormat/>
    <w:rsid w:val="001C4A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4A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4A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4A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4A8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C4A8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C4A8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C4A8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C4A8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A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4A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4A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C4A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C4A8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C4A8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C4A8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1C4A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C4A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1C4A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4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A8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A84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C4A8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C4A8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C4A84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1C4A8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1C4A8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A8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A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A84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1C4A8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1C4A84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4A84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1C4A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A8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1C4A84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C4A8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ublishwithline">
    <w:name w:val="Publish with line"/>
    <w:semiHidden/>
    <w:qFormat/>
    <w:rsid w:val="00781E04"/>
    <w:rPr>
      <w:rFonts w:asciiTheme="majorHAnsi" w:eastAsiaTheme="majorEastAsia" w:hAnsiTheme="majorHAnsi" w:cstheme="majorBidi"/>
      <w:b/>
      <w:bCs/>
      <w:color w:val="262626"/>
      <w:sz w:val="32"/>
      <w:szCs w:val="38"/>
      <w:lang w:val="en-GB" w:eastAsia="en-GB"/>
    </w:rPr>
  </w:style>
  <w:style w:type="paragraph" w:customStyle="1" w:styleId="PadderBetweenControlandBody">
    <w:name w:val="Padder Between Control and Body"/>
    <w:basedOn w:val="Normal"/>
    <w:next w:val="Normal"/>
    <w:semiHidden/>
    <w:rsid w:val="00781E04"/>
    <w:pPr>
      <w:spacing w:after="120"/>
    </w:pPr>
    <w:rPr>
      <w:rFonts w:eastAsiaTheme="minorEastAsia"/>
      <w:sz w:val="2"/>
      <w:szCs w:val="2"/>
      <w:lang w:val="en-GB" w:eastAsia="en-GB"/>
    </w:rPr>
  </w:style>
  <w:style w:type="paragraph" w:customStyle="1" w:styleId="underline">
    <w:name w:val="underline"/>
    <w:semiHidden/>
    <w:rsid w:val="00781E04"/>
    <w:pPr>
      <w:pBdr>
        <w:bottom w:val="single" w:sz="8" w:space="2" w:color="C6C6C6"/>
      </w:pBdr>
    </w:pPr>
    <w:rPr>
      <w:rFonts w:eastAsiaTheme="minorEastAsia"/>
      <w:sz w:val="2"/>
      <w:szCs w:val="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658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811"/>
  </w:style>
  <w:style w:type="paragraph" w:styleId="Footer">
    <w:name w:val="footer"/>
    <w:basedOn w:val="Normal"/>
    <w:link w:val="FooterChar"/>
    <w:uiPriority w:val="99"/>
    <w:unhideWhenUsed/>
    <w:rsid w:val="003658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811"/>
  </w:style>
  <w:style w:type="table" w:styleId="TableGrid">
    <w:name w:val="Table Grid"/>
    <w:basedOn w:val="TableNormal"/>
    <w:uiPriority w:val="39"/>
    <w:rsid w:val="00674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">
    <w:name w:val="Plain Table 41"/>
    <w:basedOn w:val="TableNormal"/>
    <w:uiPriority w:val="44"/>
    <w:rsid w:val="00D461E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2A2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8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dith%20Swinsco\AppData\Roaming\Microsoft\Templates\LiveContent\15\Managed\Word%20Document%20Bibliography%20Styles\TC102786999%5b%5bfn=Single%20spaced%20(blank)%5d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TC102786999[[fn=Single spaced (blank)]]</Template>
  <TotalTime>1</TotalTime>
  <Pages>14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Swinsco</dc:creator>
  <cp:lastModifiedBy>Albinas Stasaitis</cp:lastModifiedBy>
  <cp:revision>2</cp:revision>
  <dcterms:created xsi:type="dcterms:W3CDTF">2018-05-07T15:39:00Z</dcterms:created>
  <dcterms:modified xsi:type="dcterms:W3CDTF">2018-05-07T15:39:00Z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